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84A" w:rsidRDefault="0066384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0" o:spid="_x0000_i1025" type="#_x0000_t75" alt="2023-12-03_22-20-28.png" style="width:239.25pt;height:345.75pt;visibility:visible">
            <v:imagedata r:id="rId4" o:title=""/>
          </v:shape>
        </w:pict>
      </w:r>
      <w:r>
        <w:rPr>
          <w:noProof/>
        </w:rPr>
        <w:pict>
          <v:shape id="Рисунок 1" o:spid="_x0000_i1026" type="#_x0000_t75" alt="2023-12-03_22-21-09.png" style="width:248.25pt;height:348.75pt;visibility:visible">
            <v:imagedata r:id="rId5" o:title=""/>
          </v:shape>
        </w:pict>
      </w:r>
      <w:r>
        <w:rPr>
          <w:noProof/>
        </w:rPr>
        <w:pict>
          <v:shape id="Рисунок 2" o:spid="_x0000_i1027" type="#_x0000_t75" alt="2023-12-03_22-23-17.png" style="width:240.75pt;height:339pt;visibility:visible">
            <v:imagedata r:id="rId6" o:title=""/>
          </v:shape>
        </w:pict>
      </w:r>
      <w:r>
        <w:rPr>
          <w:noProof/>
        </w:rPr>
        <w:pict>
          <v:shape id="Рисунок 17" o:spid="_x0000_i1028" type="#_x0000_t75" alt="2023-12-03_22-26-53.png" style="width:241.5pt;height:333.75pt;visibility:visible">
            <v:imagedata r:id="rId7" o:title=""/>
          </v:shape>
        </w:pict>
      </w:r>
      <w:r>
        <w:rPr>
          <w:noProof/>
        </w:rPr>
        <w:pict>
          <v:shape id="Рисунок 16" o:spid="_x0000_i1029" type="#_x0000_t75" alt="2023-12-03_22-27-35.png" style="width:246.75pt;height:335.25pt;visibility:visible">
            <v:imagedata r:id="rId8" o:title=""/>
          </v:shape>
        </w:pict>
      </w:r>
      <w:r>
        <w:rPr>
          <w:noProof/>
        </w:rPr>
        <w:pict>
          <v:shape id="Рисунок 15" o:spid="_x0000_i1030" type="#_x0000_t75" alt="2023-12-03_22-28-05.png" style="width:248.25pt;height:333pt;visibility:visible">
            <v:imagedata r:id="rId9" o:title=""/>
          </v:shape>
        </w:pict>
      </w:r>
      <w:r>
        <w:rPr>
          <w:noProof/>
        </w:rPr>
        <w:pict>
          <v:shape id="Рисунок 14" o:spid="_x0000_i1031" type="#_x0000_t75" alt="2023-12-03_22-28-38.png" style="width:237.75pt;height:318.75pt;visibility:visible">
            <v:imagedata r:id="rId10" o:title=""/>
          </v:shape>
        </w:pict>
      </w:r>
      <w:r>
        <w:rPr>
          <w:noProof/>
        </w:rPr>
        <w:pict>
          <v:shape id="Рисунок 13" o:spid="_x0000_i1032" type="#_x0000_t75" alt="2023-12-03_22-29-17.png" style="width:212.25pt;height:288.75pt;visibility:visible">
            <v:imagedata r:id="rId11" o:title=""/>
          </v:shape>
        </w:pict>
      </w:r>
      <w:r>
        <w:rPr>
          <w:noProof/>
        </w:rPr>
        <w:pict>
          <v:shape id="Рисунок 22" o:spid="_x0000_i1033" type="#_x0000_t75" alt="2023-12-03_22-29-58.png" style="width:227.25pt;height:300.75pt;visibility:visible">
            <v:imagedata r:id="rId12" o:title=""/>
          </v:shape>
        </w:pict>
      </w:r>
      <w:r>
        <w:rPr>
          <w:noProof/>
        </w:rPr>
        <w:pict>
          <v:shape id="Рисунок 21" o:spid="_x0000_i1034" type="#_x0000_t75" alt="2023-12-03_22-30-38.png" style="width:270.75pt;height:381pt;visibility:visible">
            <v:imagedata r:id="rId13" o:title=""/>
          </v:shape>
        </w:pict>
      </w:r>
      <w:r>
        <w:rPr>
          <w:noProof/>
        </w:rPr>
        <w:pict>
          <v:shape id="Рисунок 20" o:spid="_x0000_i1035" type="#_x0000_t75" alt="2023-12-03_22-31-26.png" style="width:254.25pt;height:346.5pt;visibility:visible">
            <v:imagedata r:id="rId14" o:title=""/>
          </v:shape>
        </w:pict>
      </w:r>
      <w:r>
        <w:rPr>
          <w:noProof/>
        </w:rPr>
        <w:pict>
          <v:shape id="Рисунок 19" o:spid="_x0000_i1036" type="#_x0000_t75" alt="2023-12-03_22-32-14.png" style="width:240.75pt;height:327.75pt;visibility:visible">
            <v:imagedata r:id="rId15" o:title=""/>
          </v:shape>
        </w:pict>
      </w:r>
      <w:r>
        <w:rPr>
          <w:noProof/>
        </w:rPr>
        <w:pict>
          <v:shape id="Рисунок 18" o:spid="_x0000_i1037" type="#_x0000_t75" alt="2023-12-03_22-32-46.png" style="width:337.5pt;height:459.75pt;visibility:visible">
            <v:imagedata r:id="rId16" o:title=""/>
          </v:shape>
        </w:pict>
      </w:r>
    </w:p>
    <w:sectPr w:rsidR="0066384A" w:rsidSect="00C45F05">
      <w:pgSz w:w="16838" w:h="11906" w:orient="landscape"/>
      <w:pgMar w:top="426" w:right="426" w:bottom="426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4A39"/>
    <w:rsid w:val="00054A39"/>
    <w:rsid w:val="001B27AF"/>
    <w:rsid w:val="002615B5"/>
    <w:rsid w:val="00416635"/>
    <w:rsid w:val="00516A7D"/>
    <w:rsid w:val="005723E8"/>
    <w:rsid w:val="0066384A"/>
    <w:rsid w:val="007F2FEC"/>
    <w:rsid w:val="008F5B10"/>
    <w:rsid w:val="009F6B1A"/>
    <w:rsid w:val="00C45F05"/>
    <w:rsid w:val="00D14F7E"/>
    <w:rsid w:val="00DF3D39"/>
    <w:rsid w:val="00E90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15B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54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4A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</TotalTime>
  <Pages>5</Pages>
  <Words>2</Words>
  <Characters>12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</cp:revision>
  <dcterms:created xsi:type="dcterms:W3CDTF">2023-12-03T19:19:00Z</dcterms:created>
  <dcterms:modified xsi:type="dcterms:W3CDTF">2023-12-04T08:58:00Z</dcterms:modified>
</cp:coreProperties>
</file>